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F77886" w:rsidP="00DB5E97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Блокировка</w:t>
            </w:r>
            <w:r w:rsidR="0094406F">
              <w:rPr>
                <w:noProof/>
                <w:sz w:val="52"/>
                <w:szCs w:val="52"/>
                <w:lang w:eastAsia="ru-RU"/>
              </w:rPr>
              <w:t xml:space="preserve">. </w:t>
            </w:r>
            <w:r w:rsidR="00806E3F">
              <w:rPr>
                <w:noProof/>
                <w:sz w:val="52"/>
                <w:szCs w:val="52"/>
                <w:lang w:eastAsia="ru-RU"/>
              </w:rPr>
              <w:t xml:space="preserve">Мат в </w:t>
            </w:r>
            <w:r w:rsidR="00DB5E97">
              <w:rPr>
                <w:noProof/>
                <w:sz w:val="52"/>
                <w:szCs w:val="52"/>
                <w:lang w:eastAsia="ru-RU"/>
              </w:rPr>
              <w:t>3</w:t>
            </w:r>
            <w:r w:rsidR="00806E3F">
              <w:rPr>
                <w:noProof/>
                <w:sz w:val="52"/>
                <w:szCs w:val="52"/>
                <w:lang w:eastAsia="ru-RU"/>
              </w:rPr>
              <w:t xml:space="preserve"> хода.</w:t>
            </w:r>
            <w:r w:rsidR="0094406F">
              <w:rPr>
                <w:noProof/>
                <w:sz w:val="52"/>
                <w:szCs w:val="52"/>
                <w:lang w:eastAsia="ru-RU"/>
              </w:rPr>
              <w:t xml:space="preserve"> </w:t>
            </w:r>
          </w:p>
        </w:tc>
      </w:tr>
      <w:tr w:rsidR="00AC3F3C" w:rsidTr="00D66C6C">
        <w:trPr>
          <w:trHeight w:val="568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C3F3C" w:rsidRPr="0094406F" w:rsidRDefault="0094406F" w:rsidP="007E33C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Ход белых. Мат черным в </w:t>
            </w:r>
            <w:r w:rsidR="007E33C7">
              <w:rPr>
                <w:noProof/>
                <w:lang w:eastAsia="ru-RU"/>
              </w:rPr>
              <w:t>3</w:t>
            </w:r>
            <w:r>
              <w:rPr>
                <w:noProof/>
                <w:lang w:eastAsia="ru-RU"/>
              </w:rPr>
              <w:t xml:space="preserve"> хода.</w:t>
            </w:r>
          </w:p>
        </w:tc>
      </w:tr>
      <w:tr w:rsidR="00AC3F3C" w:rsidTr="002B70E7">
        <w:trPr>
          <w:trHeight w:val="3392"/>
        </w:trPr>
        <w:tc>
          <w:tcPr>
            <w:tcW w:w="3344" w:type="dxa"/>
            <w:vAlign w:val="center"/>
          </w:tcPr>
          <w:p w:rsidR="00AC3F3C" w:rsidRDefault="00F7788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F7788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F7788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06F" w:rsidTr="00DE41E1">
        <w:trPr>
          <w:trHeight w:val="618"/>
        </w:trPr>
        <w:tc>
          <w:tcPr>
            <w:tcW w:w="10030" w:type="dxa"/>
            <w:gridSpan w:val="3"/>
            <w:vAlign w:val="center"/>
          </w:tcPr>
          <w:p w:rsidR="0094406F" w:rsidRDefault="00F7788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2908" w:rsidTr="00DE41E1">
        <w:trPr>
          <w:trHeight w:val="618"/>
        </w:trPr>
        <w:tc>
          <w:tcPr>
            <w:tcW w:w="10030" w:type="dxa"/>
            <w:gridSpan w:val="3"/>
            <w:vAlign w:val="center"/>
          </w:tcPr>
          <w:p w:rsidR="00D82908" w:rsidRDefault="00D82908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Ход черных. Мат белым в 3 хода.</w:t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F7788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F7788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F7788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BA7670" w:rsidP="0084518D">
            <w:pPr>
              <w:ind w:left="33"/>
              <w:jc w:val="center"/>
            </w:pPr>
          </w:p>
        </w:tc>
        <w:tc>
          <w:tcPr>
            <w:tcW w:w="3343" w:type="dxa"/>
            <w:vAlign w:val="center"/>
          </w:tcPr>
          <w:p w:rsidR="00BA7670" w:rsidRDefault="00F7788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BA7670" w:rsidP="0084518D">
            <w:pPr>
              <w:ind w:left="33"/>
              <w:jc w:val="center"/>
            </w:pPr>
          </w:p>
        </w:tc>
      </w:tr>
    </w:tbl>
    <w:p w:rsidR="00397882" w:rsidRDefault="00397882" w:rsidP="007E33C7"/>
    <w:sectPr w:rsidR="00397882" w:rsidSect="00D66C6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851D9"/>
    <w:rsid w:val="000B2705"/>
    <w:rsid w:val="000D7B78"/>
    <w:rsid w:val="000E22AF"/>
    <w:rsid w:val="00156BB3"/>
    <w:rsid w:val="00187F80"/>
    <w:rsid w:val="00241E19"/>
    <w:rsid w:val="00285C6E"/>
    <w:rsid w:val="002B6565"/>
    <w:rsid w:val="002B70E7"/>
    <w:rsid w:val="003461AC"/>
    <w:rsid w:val="00397882"/>
    <w:rsid w:val="003C7D84"/>
    <w:rsid w:val="004C48D0"/>
    <w:rsid w:val="004E57C4"/>
    <w:rsid w:val="005777D1"/>
    <w:rsid w:val="005A4030"/>
    <w:rsid w:val="005A6CCF"/>
    <w:rsid w:val="005C1A51"/>
    <w:rsid w:val="006302EC"/>
    <w:rsid w:val="00682D1F"/>
    <w:rsid w:val="006C271C"/>
    <w:rsid w:val="006F171C"/>
    <w:rsid w:val="007761F9"/>
    <w:rsid w:val="00783AFC"/>
    <w:rsid w:val="007A2AF4"/>
    <w:rsid w:val="007E33C7"/>
    <w:rsid w:val="00806E3F"/>
    <w:rsid w:val="0084518D"/>
    <w:rsid w:val="00850775"/>
    <w:rsid w:val="00875436"/>
    <w:rsid w:val="008C2DB2"/>
    <w:rsid w:val="0094406F"/>
    <w:rsid w:val="009559D0"/>
    <w:rsid w:val="00971C55"/>
    <w:rsid w:val="009921D1"/>
    <w:rsid w:val="00A24620"/>
    <w:rsid w:val="00A27584"/>
    <w:rsid w:val="00A938D3"/>
    <w:rsid w:val="00AA175A"/>
    <w:rsid w:val="00AA3A42"/>
    <w:rsid w:val="00AB17D5"/>
    <w:rsid w:val="00AC3F3C"/>
    <w:rsid w:val="00B5796C"/>
    <w:rsid w:val="00B67E29"/>
    <w:rsid w:val="00BA7670"/>
    <w:rsid w:val="00BD4EC6"/>
    <w:rsid w:val="00C73D30"/>
    <w:rsid w:val="00C8722A"/>
    <w:rsid w:val="00CE7D2C"/>
    <w:rsid w:val="00D211AA"/>
    <w:rsid w:val="00D66C6C"/>
    <w:rsid w:val="00D82908"/>
    <w:rsid w:val="00DB5304"/>
    <w:rsid w:val="00DB5E97"/>
    <w:rsid w:val="00E51113"/>
    <w:rsid w:val="00F20E9D"/>
    <w:rsid w:val="00F66AE2"/>
    <w:rsid w:val="00F77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2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3</cp:revision>
  <cp:lastPrinted>2018-09-24T07:01:00Z</cp:lastPrinted>
  <dcterms:created xsi:type="dcterms:W3CDTF">2019-05-13T06:33:00Z</dcterms:created>
  <dcterms:modified xsi:type="dcterms:W3CDTF">2019-12-02T14:20:00Z</dcterms:modified>
</cp:coreProperties>
</file>